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587"/>
        <w:gridCol w:w="1581"/>
        <w:gridCol w:w="2610"/>
        <w:gridCol w:w="1712"/>
        <w:gridCol w:w="2520"/>
      </w:tblGrid>
      <w:tr w:rsidR="0090596C" w:rsidRPr="0090596C" w14:paraId="31777B70" w14:textId="77777777" w:rsidTr="00011914">
        <w:tc>
          <w:tcPr>
            <w:tcW w:w="5000" w:type="pct"/>
            <w:gridSpan w:val="6"/>
            <w:shd w:val="clear" w:color="auto" w:fill="FD8003"/>
          </w:tcPr>
          <w:p w14:paraId="18A29D41" w14:textId="77777777" w:rsidR="00650259" w:rsidRPr="00A47A6D" w:rsidRDefault="00561739" w:rsidP="00A47A6D">
            <w:pPr>
              <w:pStyle w:val="Heading1"/>
              <w:tabs>
                <w:tab w:val="left" w:pos="7935"/>
              </w:tabs>
              <w:outlineLvl w:val="0"/>
              <w:rPr>
                <w:color w:val="FFC000"/>
              </w:rPr>
            </w:pPr>
            <w:sdt>
              <w:sdtPr>
                <w:id w:val="1259331922"/>
                <w:placeholder>
                  <w:docPart w:val="CD2300E0D2E34AB08A51521540C6D8B3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90596C">
                  <w:t>Student Info</w:t>
                </w:r>
              </w:sdtContent>
            </w:sdt>
            <w:r w:rsidR="00A47A6D">
              <w:tab/>
            </w:r>
          </w:p>
        </w:tc>
      </w:tr>
      <w:tr w:rsidR="00AF5928" w:rsidRPr="00BD7ACE" w14:paraId="5073949D" w14:textId="77777777" w:rsidTr="00011914">
        <w:tc>
          <w:tcPr>
            <w:tcW w:w="1435" w:type="pct"/>
            <w:gridSpan w:val="3"/>
            <w:vAlign w:val="bottom"/>
          </w:tcPr>
          <w:p w14:paraId="4FC753B3" w14:textId="77777777" w:rsidR="00AF5928" w:rsidRPr="00BD7ACE" w:rsidRDefault="00014687" w:rsidP="00AF5928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2CE2D5F7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153739B4" w14:textId="77777777" w:rsidR="00AF5928" w:rsidRPr="00BD7ACE" w:rsidRDefault="00014687" w:rsidP="00AF59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02AD611F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E2B959F" w14:textId="77777777" w:rsidTr="00011914">
        <w:tc>
          <w:tcPr>
            <w:tcW w:w="1435" w:type="pct"/>
            <w:gridSpan w:val="3"/>
            <w:vAlign w:val="bottom"/>
          </w:tcPr>
          <w:p w14:paraId="7D192745" w14:textId="77777777" w:rsidR="00650259" w:rsidRPr="00BD7ACE" w:rsidRDefault="00561739" w:rsidP="0090596C">
            <w:pPr>
              <w:pStyle w:val="NormalIndent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572943512"/>
                <w:placeholder>
                  <w:docPart w:val="599FB6C30E7C4D45995708AFF2AF6043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BD7ACE">
                  <w:rPr>
                    <w:sz w:val="26"/>
                    <w:szCs w:val="26"/>
                  </w:rPr>
                  <w:t>Address</w:t>
                </w:r>
              </w:sdtContent>
            </w:sdt>
          </w:p>
        </w:tc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490489E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17EE8BF3" w14:textId="77777777" w:rsidTr="00011914">
        <w:sdt>
          <w:sdtPr>
            <w:rPr>
              <w:sz w:val="26"/>
              <w:szCs w:val="26"/>
            </w:rPr>
            <w:id w:val="-521243642"/>
            <w:placeholder>
              <w:docPart w:val="D4FAA561520C4134B174315065219B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7917D6C4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City/State/Zip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22970D86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56B88990" w14:textId="77777777" w:rsidTr="00011914">
        <w:sdt>
          <w:sdtPr>
            <w:rPr>
              <w:sz w:val="26"/>
              <w:szCs w:val="26"/>
            </w:rPr>
            <w:id w:val="83577009"/>
            <w:placeholder>
              <w:docPart w:val="10D05D11C44B48A882D5E3C7EA6BD2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357B9A95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Phone</w:t>
                </w:r>
              </w:p>
            </w:tc>
          </w:sdtContent>
        </w:sdt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61E60D8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074967882"/>
            <w:placeholder>
              <w:docPart w:val="A456FD3B921142CCBE2E6D2333A1B9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2" w:type="pct"/>
                <w:vAlign w:val="bottom"/>
              </w:tcPr>
              <w:p w14:paraId="51A21E94" w14:textId="77777777" w:rsidR="00650259" w:rsidRPr="00BD7ACE" w:rsidRDefault="0090596C" w:rsidP="0090596C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Alt Phone</w:t>
                </w:r>
              </w:p>
            </w:tc>
          </w:sdtContent>
        </w:sdt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37BFD7D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2B2D0178" w14:textId="77777777" w:rsidTr="00011914">
        <w:sdt>
          <w:sdtPr>
            <w:rPr>
              <w:sz w:val="26"/>
              <w:szCs w:val="26"/>
            </w:rPr>
            <w:id w:val="-965116832"/>
            <w:placeholder>
              <w:docPart w:val="1FFA56656B8E4A32AD370A9DEF2FAC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00823B66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1F2D62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014687" w:rsidRPr="00BD7ACE" w14:paraId="5A213226" w14:textId="77777777" w:rsidTr="00094BEF">
        <w:tc>
          <w:tcPr>
            <w:tcW w:w="611" w:type="pct"/>
            <w:gridSpan w:val="2"/>
            <w:vAlign w:val="bottom"/>
          </w:tcPr>
          <w:p w14:paraId="789E352A" w14:textId="77777777" w:rsidR="00014687" w:rsidRPr="00BD7ACE" w:rsidRDefault="00014687" w:rsidP="00DA50F2">
            <w:pPr>
              <w:spacing w:before="120"/>
              <w:ind w:left="698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389" w:type="pct"/>
            <w:gridSpan w:val="4"/>
            <w:vAlign w:val="bottom"/>
          </w:tcPr>
          <w:p w14:paraId="686A8946" w14:textId="0C52ACE1" w:rsidR="00014687" w:rsidRPr="00BD7ACE" w:rsidRDefault="00014687" w:rsidP="00DA50F2">
            <w:pPr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 xml:space="preserve">I </w:t>
            </w:r>
            <w:r w:rsidR="00C8163F">
              <w:rPr>
                <w:sz w:val="26"/>
                <w:szCs w:val="26"/>
              </w:rPr>
              <w:t>am a continuing student</w:t>
            </w:r>
          </w:p>
        </w:tc>
      </w:tr>
      <w:tr w:rsidR="00650259" w:rsidRPr="00846B76" w14:paraId="447E7820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8DAEF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A51CDC7" w14:textId="77777777" w:rsidTr="00011914">
        <w:tc>
          <w:tcPr>
            <w:tcW w:w="5000" w:type="pct"/>
            <w:gridSpan w:val="6"/>
            <w:shd w:val="clear" w:color="auto" w:fill="FD8003"/>
          </w:tcPr>
          <w:p w14:paraId="42D32C28" w14:textId="77777777" w:rsidR="00650259" w:rsidRPr="0090596C" w:rsidRDefault="00014687" w:rsidP="00014687">
            <w:pPr>
              <w:pStyle w:val="Heading1"/>
              <w:outlineLvl w:val="0"/>
            </w:pPr>
            <w:r>
              <w:t>Emergency Info</w:t>
            </w:r>
          </w:p>
        </w:tc>
      </w:tr>
      <w:tr w:rsidR="00A13D0F" w:rsidRPr="00BD7ACE" w14:paraId="607C8FE4" w14:textId="77777777" w:rsidTr="00011914">
        <w:tc>
          <w:tcPr>
            <w:tcW w:w="1435" w:type="pct"/>
            <w:gridSpan w:val="3"/>
            <w:vAlign w:val="bottom"/>
          </w:tcPr>
          <w:p w14:paraId="706A3E5C" w14:textId="77777777" w:rsidR="00A13D0F" w:rsidRPr="00BD7ACE" w:rsidRDefault="00A13D0F" w:rsidP="003A220E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36E73699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5F266A11" w14:textId="77777777" w:rsidR="00A13D0F" w:rsidRPr="00BD7ACE" w:rsidRDefault="00A13D0F" w:rsidP="003A22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FBFE9E3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64BFF81F" w14:textId="77777777" w:rsidTr="00011914">
        <w:sdt>
          <w:sdtPr>
            <w:rPr>
              <w:sz w:val="26"/>
              <w:szCs w:val="26"/>
            </w:rPr>
            <w:id w:val="946660661"/>
            <w:placeholder>
              <w:docPart w:val="667ABC6DBA434F9C938D49F4E67A6E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0639A09E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781B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223447272"/>
            <w:placeholder>
              <w:docPart w:val="D04DBCDD47584C279FCCC5C2D1FCD7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2" w:type="pct"/>
                <w:tcBorders>
                  <w:top w:val="single" w:sz="4" w:space="0" w:color="auto"/>
                </w:tcBorders>
                <w:vAlign w:val="bottom"/>
              </w:tcPr>
              <w:p w14:paraId="2AB3922E" w14:textId="77777777" w:rsidR="00650259" w:rsidRPr="00BD7ACE" w:rsidRDefault="0090596C" w:rsidP="00F52451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Work Phone</w:t>
                </w:r>
              </w:p>
            </w:tc>
          </w:sdtContent>
        </w:sdt>
        <w:tc>
          <w:tcPr>
            <w:tcW w:w="13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FBB7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6B5A36B" w14:textId="77777777" w:rsidTr="00011914">
        <w:sdt>
          <w:sdtPr>
            <w:rPr>
              <w:sz w:val="26"/>
              <w:szCs w:val="26"/>
            </w:rPr>
            <w:id w:val="1334104394"/>
            <w:placeholder>
              <w:docPart w:val="0C04C170ED4F4024A06CEF1BF685D0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339EA14B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679E8087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846B76" w14:paraId="794B8B1B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14B1AA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C9CFEF1" w14:textId="77777777" w:rsidTr="00011914">
        <w:tc>
          <w:tcPr>
            <w:tcW w:w="5000" w:type="pct"/>
            <w:gridSpan w:val="6"/>
            <w:shd w:val="clear" w:color="auto" w:fill="FD8003"/>
          </w:tcPr>
          <w:p w14:paraId="62247B59" w14:textId="77777777" w:rsidR="00650259" w:rsidRPr="0090596C" w:rsidRDefault="00014687" w:rsidP="00014687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E677FE" w:rsidRPr="00BD7ACE" w14:paraId="3B40CD6F" w14:textId="77777777" w:rsidTr="00094BEF">
        <w:tc>
          <w:tcPr>
            <w:tcW w:w="305" w:type="pct"/>
            <w:vAlign w:val="bottom"/>
          </w:tcPr>
          <w:p w14:paraId="1DED35D3" w14:textId="77777777" w:rsidR="00E677FE" w:rsidRPr="00BD7ACE" w:rsidRDefault="00E677FE" w:rsidP="00011914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3036A410" w14:textId="6B3F124F" w:rsidR="00E677FE" w:rsidRPr="00BD7ACE" w:rsidRDefault="00BB6B5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 w:rsidR="00014687">
              <w:rPr>
                <w:sz w:val="26"/>
                <w:szCs w:val="26"/>
              </w:rPr>
              <w:t xml:space="preserve"> have studied Japanese </w:t>
            </w:r>
            <w:r w:rsidR="00A13D0F">
              <w:rPr>
                <w:sz w:val="26"/>
                <w:szCs w:val="26"/>
              </w:rPr>
              <w:t>in college</w:t>
            </w:r>
            <w:r w:rsidR="00014687">
              <w:rPr>
                <w:sz w:val="26"/>
                <w:szCs w:val="26"/>
              </w:rPr>
              <w:t>.</w:t>
            </w:r>
            <w:r w:rsidR="00C8163F">
              <w:rPr>
                <w:sz w:val="26"/>
                <w:szCs w:val="26"/>
              </w:rPr>
              <w:t xml:space="preserve">  When?                 </w:t>
            </w:r>
            <w:r w:rsidR="00094BEF">
              <w:rPr>
                <w:sz w:val="26"/>
                <w:szCs w:val="26"/>
              </w:rPr>
              <w:t xml:space="preserve">       </w:t>
            </w:r>
            <w:r w:rsidR="00C8163F"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B27C043" w14:textId="77777777" w:rsidTr="00094BEF">
        <w:tc>
          <w:tcPr>
            <w:tcW w:w="305" w:type="pct"/>
            <w:vAlign w:val="bottom"/>
          </w:tcPr>
          <w:p w14:paraId="464D0DAC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151253DB" w14:textId="6DAE51B0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thru self-study. </w:t>
            </w:r>
            <w:r w:rsidR="00C8163F">
              <w:rPr>
                <w:sz w:val="26"/>
                <w:szCs w:val="26"/>
              </w:rPr>
              <w:t xml:space="preserve"> When?              </w:t>
            </w:r>
            <w:r w:rsidR="00094BE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DBC0B95" w14:textId="77777777" w:rsidTr="00094BEF">
        <w:tc>
          <w:tcPr>
            <w:tcW w:w="305" w:type="pct"/>
            <w:vAlign w:val="bottom"/>
          </w:tcPr>
          <w:p w14:paraId="119A32A5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3959D2F" w14:textId="6FF2B760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before in Japan.</w:t>
            </w:r>
            <w:r w:rsidR="00C8163F">
              <w:rPr>
                <w:sz w:val="26"/>
                <w:szCs w:val="26"/>
              </w:rPr>
              <w:t xml:space="preserve">  When?              For how long?</w:t>
            </w:r>
          </w:p>
        </w:tc>
      </w:tr>
      <w:tr w:rsidR="00014687" w:rsidRPr="00BD7ACE" w14:paraId="58B2D508" w14:textId="77777777" w:rsidTr="00094BEF">
        <w:tc>
          <w:tcPr>
            <w:tcW w:w="305" w:type="pct"/>
            <w:vAlign w:val="bottom"/>
          </w:tcPr>
          <w:p w14:paraId="4015EA13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23C1B112" w14:textId="0BE57419" w:rsidR="00014687" w:rsidRPr="00BD7ACE" w:rsidRDefault="00014687" w:rsidP="00D732E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</w:t>
            </w:r>
            <w:r w:rsidR="00D732EF">
              <w:rPr>
                <w:sz w:val="26"/>
                <w:szCs w:val="26"/>
              </w:rPr>
              <w:t>can read/write</w:t>
            </w:r>
            <w:r>
              <w:rPr>
                <w:sz w:val="26"/>
                <w:szCs w:val="26"/>
              </w:rPr>
              <w:t xml:space="preserve"> hiragana</w:t>
            </w:r>
          </w:p>
        </w:tc>
      </w:tr>
      <w:tr w:rsidR="00014687" w:rsidRPr="00BD7ACE" w14:paraId="432816BC" w14:textId="77777777" w:rsidTr="00094BEF">
        <w:tc>
          <w:tcPr>
            <w:tcW w:w="305" w:type="pct"/>
            <w:vAlign w:val="bottom"/>
          </w:tcPr>
          <w:p w14:paraId="5FA37769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1D28D961" w14:textId="7CA39641" w:rsidR="00014687" w:rsidRPr="00BD7ACE" w:rsidRDefault="00014687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</w:t>
            </w:r>
            <w:r w:rsidR="00D732EF">
              <w:rPr>
                <w:sz w:val="26"/>
                <w:szCs w:val="26"/>
              </w:rPr>
              <w:t>can read/write</w:t>
            </w:r>
            <w:r>
              <w:rPr>
                <w:sz w:val="26"/>
                <w:szCs w:val="26"/>
              </w:rPr>
              <w:t xml:space="preserve"> katakana</w:t>
            </w:r>
          </w:p>
        </w:tc>
      </w:tr>
      <w:tr w:rsidR="00014687" w:rsidRPr="00BD7ACE" w14:paraId="7E9A89C2" w14:textId="77777777" w:rsidTr="00094BEF">
        <w:tc>
          <w:tcPr>
            <w:tcW w:w="305" w:type="pct"/>
            <w:vAlign w:val="bottom"/>
          </w:tcPr>
          <w:p w14:paraId="73FD027C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4C55473B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Japanese is spoken at home or work.</w:t>
            </w:r>
          </w:p>
        </w:tc>
      </w:tr>
      <w:tr w:rsidR="00014687" w:rsidRPr="00BD7ACE" w14:paraId="07A87D36" w14:textId="77777777" w:rsidTr="00094BEF">
        <w:tc>
          <w:tcPr>
            <w:tcW w:w="305" w:type="pct"/>
            <w:vAlign w:val="bottom"/>
          </w:tcPr>
          <w:p w14:paraId="09A3C3D4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A9C424D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want to work or travel to Japan.</w:t>
            </w:r>
          </w:p>
        </w:tc>
      </w:tr>
      <w:tr w:rsidR="00014687" w:rsidRPr="00BD7ACE" w14:paraId="7E18D59E" w14:textId="77777777" w:rsidTr="00094BEF">
        <w:tc>
          <w:tcPr>
            <w:tcW w:w="305" w:type="pct"/>
            <w:vAlign w:val="bottom"/>
          </w:tcPr>
          <w:p w14:paraId="65D8300B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31B81560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Why do you want to learn Japanese?</w:t>
            </w:r>
          </w:p>
        </w:tc>
      </w:tr>
      <w:tr w:rsidR="00094BEF" w:rsidRPr="00BD7ACE" w14:paraId="0830312B" w14:textId="77777777" w:rsidTr="00094BEF">
        <w:tc>
          <w:tcPr>
            <w:tcW w:w="305" w:type="pct"/>
            <w:vAlign w:val="bottom"/>
          </w:tcPr>
          <w:p w14:paraId="1900E23A" w14:textId="77777777" w:rsidR="00094BEF" w:rsidRPr="00BD7ACE" w:rsidRDefault="00094BEF" w:rsidP="00011914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51F391E0" w14:textId="77777777" w:rsidR="00094BEF" w:rsidRDefault="00094BEF" w:rsidP="00DA50F2">
            <w:pPr>
              <w:spacing w:before="120"/>
              <w:rPr>
                <w:sz w:val="26"/>
                <w:szCs w:val="26"/>
              </w:rPr>
            </w:pPr>
          </w:p>
        </w:tc>
      </w:tr>
      <w:tr w:rsidR="00014687" w:rsidRPr="00BD7ACE" w14:paraId="27897205" w14:textId="77777777" w:rsidTr="00094BEF">
        <w:tc>
          <w:tcPr>
            <w:tcW w:w="305" w:type="pct"/>
            <w:vAlign w:val="bottom"/>
          </w:tcPr>
          <w:p w14:paraId="19C8151F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2BDF1084" w14:textId="77777777" w:rsidR="00014687" w:rsidRPr="00BD7ACE" w:rsidRDefault="00014687" w:rsidP="00014687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846B76" w14:paraId="54F8FD2C" w14:textId="77777777" w:rsidTr="00011914">
        <w:tc>
          <w:tcPr>
            <w:tcW w:w="1435" w:type="pct"/>
            <w:gridSpan w:val="3"/>
            <w:vAlign w:val="bottom"/>
          </w:tcPr>
          <w:p w14:paraId="5EE7EA0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65" w:type="pct"/>
            <w:gridSpan w:val="3"/>
            <w:vAlign w:val="bottom"/>
          </w:tcPr>
          <w:p w14:paraId="020A01F0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B6B5F" w:rsidRPr="0090596C" w14:paraId="235841AA" w14:textId="77777777" w:rsidTr="00011914">
        <w:tc>
          <w:tcPr>
            <w:tcW w:w="5000" w:type="pct"/>
            <w:gridSpan w:val="6"/>
            <w:shd w:val="clear" w:color="auto" w:fill="FD8003"/>
          </w:tcPr>
          <w:p w14:paraId="6F156889" w14:textId="77777777" w:rsidR="00BB6B5F" w:rsidRPr="0090596C" w:rsidRDefault="00BB6B5F" w:rsidP="00BB6B5F">
            <w:pPr>
              <w:pStyle w:val="Heading1"/>
              <w:outlineLvl w:val="0"/>
            </w:pPr>
            <w:r>
              <w:t>Tuition</w:t>
            </w:r>
            <w:r w:rsidR="009243B8">
              <w:t>/Class</w:t>
            </w:r>
            <w:r>
              <w:t xml:space="preserve"> Info</w:t>
            </w:r>
            <w:bookmarkStart w:id="1" w:name="_GoBack"/>
            <w:bookmarkEnd w:id="1"/>
          </w:p>
        </w:tc>
      </w:tr>
      <w:tr w:rsidR="00BB6B5F" w:rsidRPr="00BD7ACE" w14:paraId="25AC7CBD" w14:textId="77777777" w:rsidTr="00011914">
        <w:tc>
          <w:tcPr>
            <w:tcW w:w="1435" w:type="pct"/>
            <w:gridSpan w:val="3"/>
            <w:vAlign w:val="bottom"/>
          </w:tcPr>
          <w:p w14:paraId="0BDBCDD5" w14:textId="77777777" w:rsidR="00BB6B5F" w:rsidRPr="00BD7ACE" w:rsidRDefault="00BB6B5F" w:rsidP="00BB6B5F">
            <w:pPr>
              <w:pStyle w:val="NormalIndent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Registration</w:t>
            </w:r>
          </w:p>
        </w:tc>
        <w:tc>
          <w:tcPr>
            <w:tcW w:w="3565" w:type="pct"/>
            <w:gridSpan w:val="3"/>
            <w:vAlign w:val="bottom"/>
          </w:tcPr>
          <w:p w14:paraId="0A742B44" w14:textId="77777777" w:rsidR="00BB6B5F" w:rsidRPr="00BD7ACE" w:rsidRDefault="00BB6B5F" w:rsidP="006A70FD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FREE</w:t>
            </w:r>
            <w:r w:rsidR="00A37781">
              <w:rPr>
                <w:sz w:val="26"/>
                <w:szCs w:val="26"/>
              </w:rPr>
              <w:t>!</w:t>
            </w:r>
          </w:p>
        </w:tc>
      </w:tr>
      <w:tr w:rsidR="00BB6B5F" w:rsidRPr="00BD7ACE" w14:paraId="793939C1" w14:textId="77777777" w:rsidTr="00011914">
        <w:tc>
          <w:tcPr>
            <w:tcW w:w="1435" w:type="pct"/>
            <w:gridSpan w:val="3"/>
            <w:vAlign w:val="bottom"/>
          </w:tcPr>
          <w:p w14:paraId="03A3086E" w14:textId="77777777" w:rsidR="00BB6B5F" w:rsidRPr="00BD7ACE" w:rsidRDefault="00543CCC" w:rsidP="00BD7ACE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Tuition</w:t>
            </w:r>
          </w:p>
        </w:tc>
        <w:tc>
          <w:tcPr>
            <w:tcW w:w="3565" w:type="pct"/>
            <w:gridSpan w:val="3"/>
            <w:vAlign w:val="bottom"/>
          </w:tcPr>
          <w:p w14:paraId="208714E4" w14:textId="664A73C1" w:rsidR="00BB6B5F" w:rsidRPr="00BD7ACE" w:rsidRDefault="00A37781" w:rsidP="00A13D0F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B3356B">
              <w:rPr>
                <w:sz w:val="26"/>
                <w:szCs w:val="26"/>
              </w:rPr>
              <w:t xml:space="preserve"> Sessions</w:t>
            </w:r>
            <w:r w:rsidR="00543CCC">
              <w:rPr>
                <w:sz w:val="26"/>
                <w:szCs w:val="26"/>
              </w:rPr>
              <w:t xml:space="preserve"> </w:t>
            </w:r>
            <w:r w:rsidR="00BB6B5F" w:rsidRPr="00BD7ACE">
              <w:rPr>
                <w:sz w:val="26"/>
                <w:szCs w:val="26"/>
              </w:rPr>
              <w:t>- $</w:t>
            </w:r>
            <w:r>
              <w:rPr>
                <w:sz w:val="26"/>
                <w:szCs w:val="26"/>
              </w:rPr>
              <w:t>3</w:t>
            </w:r>
            <w:r w:rsidR="00A13D0F">
              <w:rPr>
                <w:sz w:val="26"/>
                <w:szCs w:val="26"/>
              </w:rPr>
              <w:t>85</w:t>
            </w:r>
            <w:r>
              <w:rPr>
                <w:sz w:val="26"/>
                <w:szCs w:val="26"/>
              </w:rPr>
              <w:t>.</w:t>
            </w:r>
            <w:r w:rsidR="00BB6B5F" w:rsidRPr="00BD7ACE">
              <w:rPr>
                <w:sz w:val="26"/>
                <w:szCs w:val="26"/>
              </w:rPr>
              <w:t>00</w:t>
            </w:r>
          </w:p>
        </w:tc>
      </w:tr>
    </w:tbl>
    <w:p w14:paraId="21EA9FC0" w14:textId="77777777" w:rsidR="0013439C" w:rsidRPr="00B508CA" w:rsidRDefault="0013439C" w:rsidP="00B508CA">
      <w:pPr>
        <w:ind w:right="240"/>
        <w:rPr>
          <w:sz w:val="12"/>
          <w:szCs w:val="16"/>
        </w:rPr>
      </w:pPr>
    </w:p>
    <w:sectPr w:rsidR="0013439C" w:rsidRPr="00B508CA" w:rsidSect="00BD7ACE">
      <w:headerReference w:type="default" r:id="rId10"/>
      <w:footerReference w:type="default" r:id="rId11"/>
      <w:pgSz w:w="12240" w:h="15840" w:code="1"/>
      <w:pgMar w:top="720" w:right="1440" w:bottom="720" w:left="1440" w:header="432" w:footer="432" w:gutter="0"/>
      <w:cols w:space="720"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9CE03F" w16cid:durableId="25D8A4C7"/>
  <w16cid:commentId w16cid:paraId="1FAF35EF" w16cid:durableId="25D8A528"/>
  <w16cid:commentId w16cid:paraId="7C997EF0" w16cid:durableId="25D8A56F"/>
  <w16cid:commentId w16cid:paraId="16A1B7E1" w16cid:durableId="25D8A56B"/>
  <w16cid:commentId w16cid:paraId="637BFBEB" w16cid:durableId="25D8A5B7"/>
  <w16cid:commentId w16cid:paraId="74B1BDB8" w16cid:durableId="25D8A5CA"/>
  <w16cid:commentId w16cid:paraId="503B67A6" w16cid:durableId="25D8A60A"/>
  <w16cid:commentId w16cid:paraId="2CAA37FD" w16cid:durableId="25D8A6A5"/>
  <w16cid:commentId w16cid:paraId="11C2BA9C" w16cid:durableId="25D8A7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AE070" w14:textId="77777777" w:rsidR="00561739" w:rsidRDefault="00561739" w:rsidP="00650259">
      <w:pPr>
        <w:spacing w:after="0" w:line="240" w:lineRule="auto"/>
      </w:pPr>
      <w:r>
        <w:separator/>
      </w:r>
    </w:p>
  </w:endnote>
  <w:endnote w:type="continuationSeparator" w:id="0">
    <w:p w14:paraId="7ADDA255" w14:textId="77777777" w:rsidR="00561739" w:rsidRDefault="005617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5934E-CA95-4CD5-A147-23ABFF7EA13B}"/>
    <w:embedBold r:id="rId2" w:fontKey="{1F964FC5-476B-46B1-B37E-045F1AD5B8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8FF148-3B20-41EA-8C34-277A6863F538}"/>
    <w:embedBold r:id="rId4" w:fontKey="{DD41368F-7CF3-4992-847B-F930CCA4A940}"/>
    <w:embedItalic r:id="rId5" w:fontKey="{EBD8B2C0-7301-4850-9532-A8F8667DB9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CC1511F-91BB-4D5C-B606-E7D61CFB7B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0AB58AA-ED1E-476A-B222-EBD3C85C562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76C4D81-270D-4F61-8965-35DF63FC2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4CFF1574" w14:textId="77777777" w:rsidTr="00C4167A">
      <w:tc>
        <w:tcPr>
          <w:tcW w:w="4675" w:type="dxa"/>
          <w:vAlign w:val="center"/>
        </w:tcPr>
        <w:p w14:paraId="23CE50FE" w14:textId="5930565E" w:rsidR="007F7B5D" w:rsidRDefault="00B508C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Hikari Japanese Academy</w:t>
          </w:r>
          <w:r w:rsidR="009B7625">
            <w:rPr>
              <w:sz w:val="18"/>
              <w:szCs w:val="24"/>
            </w:rPr>
            <w:t xml:space="preserve"> LLC</w:t>
          </w:r>
        </w:p>
        <w:p w14:paraId="3D05DB78" w14:textId="77777777" w:rsidR="00556715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PO Box 2318</w:t>
          </w:r>
        </w:p>
        <w:p w14:paraId="24C1511A" w14:textId="77777777" w:rsidR="00556715" w:rsidRPr="007F7B5D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Monrovia, CA 91017</w:t>
          </w:r>
        </w:p>
      </w:tc>
      <w:tc>
        <w:tcPr>
          <w:tcW w:w="4675" w:type="dxa"/>
          <w:vAlign w:val="center"/>
        </w:tcPr>
        <w:p w14:paraId="2751295D" w14:textId="77777777" w:rsidR="00556715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Affinity2000@earthlink.net</w:t>
          </w:r>
        </w:p>
        <w:p w14:paraId="6FACA33C" w14:textId="77777777" w:rsidR="00556715" w:rsidRPr="007F7B5D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(626) 396-9927</w:t>
          </w:r>
        </w:p>
      </w:tc>
    </w:tr>
  </w:tbl>
  <w:p w14:paraId="70E6E944" w14:textId="77777777" w:rsidR="0090596C" w:rsidRDefault="00556715" w:rsidP="00556715">
    <w:pPr>
      <w:pStyle w:val="NoSpacing"/>
      <w:tabs>
        <w:tab w:val="left" w:pos="15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9E869" w14:textId="77777777" w:rsidR="00561739" w:rsidRDefault="00561739" w:rsidP="00650259">
      <w:pPr>
        <w:spacing w:after="0" w:line="240" w:lineRule="auto"/>
      </w:pPr>
      <w:r>
        <w:separator/>
      </w:r>
    </w:p>
  </w:footnote>
  <w:footnote w:type="continuationSeparator" w:id="0">
    <w:p w14:paraId="6C8727BB" w14:textId="77777777" w:rsidR="00561739" w:rsidRDefault="005617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7370"/>
    </w:tblGrid>
    <w:tr w:rsidR="0013439C" w:rsidRPr="0013439C" w14:paraId="26304DA2" w14:textId="77777777" w:rsidTr="007D671C">
      <w:trPr>
        <w:trHeight w:val="990"/>
      </w:trPr>
      <w:tc>
        <w:tcPr>
          <w:tcW w:w="7370" w:type="dxa"/>
          <w:vAlign w:val="center"/>
        </w:tcPr>
        <w:p w14:paraId="07885343" w14:textId="77777777" w:rsidR="0013439C" w:rsidRPr="0013439C" w:rsidRDefault="0013439C" w:rsidP="009B7625">
          <w:pPr>
            <w:pStyle w:val="Header"/>
            <w:rPr>
              <w:color w:val="FD3F03"/>
              <w:sz w:val="40"/>
              <w:szCs w:val="40"/>
            </w:rPr>
          </w:pPr>
          <w:bookmarkStart w:id="2" w:name="_Hlk521325785"/>
          <w:r w:rsidRPr="0013439C">
            <w:rPr>
              <w:color w:val="FD3F03"/>
              <w:sz w:val="40"/>
              <w:szCs w:val="40"/>
            </w:rPr>
            <w:t>Hikari Japanese Academy</w:t>
          </w:r>
        </w:p>
        <w:p w14:paraId="2683B7D6" w14:textId="4099887F" w:rsidR="0013439C" w:rsidRPr="0013439C" w:rsidRDefault="0013439C" w:rsidP="00094BEF">
          <w:pPr>
            <w:pStyle w:val="Header"/>
            <w:rPr>
              <w:color w:val="FD3F03"/>
              <w:sz w:val="40"/>
              <w:szCs w:val="40"/>
            </w:rPr>
          </w:pPr>
          <w:r w:rsidRPr="0013439C">
            <w:rPr>
              <w:color w:val="FD3F03"/>
              <w:sz w:val="40"/>
              <w:szCs w:val="40"/>
            </w:rPr>
            <w:t>Japanese for Adults</w:t>
          </w:r>
        </w:p>
      </w:tc>
    </w:tr>
    <w:bookmarkEnd w:id="2"/>
  </w:tbl>
  <w:p w14:paraId="261EFEDE" w14:textId="77777777" w:rsidR="00650259" w:rsidRPr="0090596C" w:rsidRDefault="00650259" w:rsidP="00B508CA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A6D"/>
    <w:rsid w:val="00011914"/>
    <w:rsid w:val="00014687"/>
    <w:rsid w:val="000456E1"/>
    <w:rsid w:val="00052382"/>
    <w:rsid w:val="0006568A"/>
    <w:rsid w:val="00076F0F"/>
    <w:rsid w:val="00084253"/>
    <w:rsid w:val="00094BEF"/>
    <w:rsid w:val="000D1F49"/>
    <w:rsid w:val="000D2506"/>
    <w:rsid w:val="00105C3F"/>
    <w:rsid w:val="0013439C"/>
    <w:rsid w:val="00162BC3"/>
    <w:rsid w:val="001727CA"/>
    <w:rsid w:val="00173DF0"/>
    <w:rsid w:val="001D58BF"/>
    <w:rsid w:val="001F6F37"/>
    <w:rsid w:val="002928D0"/>
    <w:rsid w:val="002C56E6"/>
    <w:rsid w:val="002C69C4"/>
    <w:rsid w:val="00361E11"/>
    <w:rsid w:val="0039372E"/>
    <w:rsid w:val="003B4744"/>
    <w:rsid w:val="003F0847"/>
    <w:rsid w:val="0040090B"/>
    <w:rsid w:val="00412F58"/>
    <w:rsid w:val="0046302A"/>
    <w:rsid w:val="004671B7"/>
    <w:rsid w:val="00487D2D"/>
    <w:rsid w:val="004D5D62"/>
    <w:rsid w:val="004E6FC9"/>
    <w:rsid w:val="005112D0"/>
    <w:rsid w:val="00543CCC"/>
    <w:rsid w:val="00556715"/>
    <w:rsid w:val="00561739"/>
    <w:rsid w:val="00577E06"/>
    <w:rsid w:val="00590C78"/>
    <w:rsid w:val="005964EC"/>
    <w:rsid w:val="005A3BF7"/>
    <w:rsid w:val="005F2035"/>
    <w:rsid w:val="005F7990"/>
    <w:rsid w:val="0061158D"/>
    <w:rsid w:val="0063739C"/>
    <w:rsid w:val="00650259"/>
    <w:rsid w:val="00653876"/>
    <w:rsid w:val="0071502F"/>
    <w:rsid w:val="0075328D"/>
    <w:rsid w:val="00770F25"/>
    <w:rsid w:val="007A35A8"/>
    <w:rsid w:val="007B0A85"/>
    <w:rsid w:val="007C6A52"/>
    <w:rsid w:val="007D671C"/>
    <w:rsid w:val="007F7B5D"/>
    <w:rsid w:val="0082043E"/>
    <w:rsid w:val="00836129"/>
    <w:rsid w:val="0084361C"/>
    <w:rsid w:val="00862153"/>
    <w:rsid w:val="00867529"/>
    <w:rsid w:val="008E203A"/>
    <w:rsid w:val="0090460E"/>
    <w:rsid w:val="0090596C"/>
    <w:rsid w:val="0091229C"/>
    <w:rsid w:val="00923CBF"/>
    <w:rsid w:val="009243B8"/>
    <w:rsid w:val="00933F38"/>
    <w:rsid w:val="00940E73"/>
    <w:rsid w:val="0098597D"/>
    <w:rsid w:val="009B7625"/>
    <w:rsid w:val="009C61C2"/>
    <w:rsid w:val="009F619A"/>
    <w:rsid w:val="009F6DDE"/>
    <w:rsid w:val="00A13D0F"/>
    <w:rsid w:val="00A370A8"/>
    <w:rsid w:val="00A37781"/>
    <w:rsid w:val="00A47A6D"/>
    <w:rsid w:val="00A848A8"/>
    <w:rsid w:val="00A86A5D"/>
    <w:rsid w:val="00A93A14"/>
    <w:rsid w:val="00AC57E3"/>
    <w:rsid w:val="00AF5928"/>
    <w:rsid w:val="00B3356B"/>
    <w:rsid w:val="00B508CA"/>
    <w:rsid w:val="00BB6B5F"/>
    <w:rsid w:val="00BD4753"/>
    <w:rsid w:val="00BD5CB1"/>
    <w:rsid w:val="00BD7ACE"/>
    <w:rsid w:val="00BE62EE"/>
    <w:rsid w:val="00BF1BEC"/>
    <w:rsid w:val="00C003BA"/>
    <w:rsid w:val="00C46878"/>
    <w:rsid w:val="00C8163F"/>
    <w:rsid w:val="00C946D5"/>
    <w:rsid w:val="00CB4A51"/>
    <w:rsid w:val="00CD4532"/>
    <w:rsid w:val="00CD47B0"/>
    <w:rsid w:val="00CD70CE"/>
    <w:rsid w:val="00CE6104"/>
    <w:rsid w:val="00CE7918"/>
    <w:rsid w:val="00D16163"/>
    <w:rsid w:val="00D732EF"/>
    <w:rsid w:val="00DB3FAD"/>
    <w:rsid w:val="00E139C4"/>
    <w:rsid w:val="00E42337"/>
    <w:rsid w:val="00E61C09"/>
    <w:rsid w:val="00E677FE"/>
    <w:rsid w:val="00EA63C1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134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B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43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2300E0D2E34AB08A51521540C6D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49948-32C4-40FE-9C5D-03D06112E0CC}"/>
      </w:docPartPr>
      <w:docPartBody>
        <w:p w:rsidR="00E46BBC" w:rsidRDefault="00EC549D">
          <w:pPr>
            <w:pStyle w:val="CD2300E0D2E34AB08A51521540C6D8B3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599FB6C30E7C4D45995708AFF2AF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AA29A-4266-465F-8A9A-5AD9DA6F0761}"/>
      </w:docPartPr>
      <w:docPartBody>
        <w:p w:rsidR="00E46BBC" w:rsidRDefault="00EC549D">
          <w:pPr>
            <w:pStyle w:val="599FB6C30E7C4D45995708AFF2AF6043"/>
          </w:pPr>
          <w:r w:rsidRPr="0090596C">
            <w:t>Address</w:t>
          </w:r>
        </w:p>
      </w:docPartBody>
    </w:docPart>
    <w:docPart>
      <w:docPartPr>
        <w:name w:val="D4FAA561520C4134B17431506521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2C4DE-E133-48B4-92B4-80F1B6DA92F8}"/>
      </w:docPartPr>
      <w:docPartBody>
        <w:p w:rsidR="00E46BBC" w:rsidRDefault="00EC549D">
          <w:pPr>
            <w:pStyle w:val="D4FAA561520C4134B174315065219BCC"/>
          </w:pPr>
          <w:r w:rsidRPr="0090596C">
            <w:t>City/State/Zip</w:t>
          </w:r>
        </w:p>
      </w:docPartBody>
    </w:docPart>
    <w:docPart>
      <w:docPartPr>
        <w:name w:val="10D05D11C44B48A882D5E3C7EA6BD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54041-59D9-4000-8E94-A9EBD3CCEC62}"/>
      </w:docPartPr>
      <w:docPartBody>
        <w:p w:rsidR="00E46BBC" w:rsidRDefault="00EC549D">
          <w:pPr>
            <w:pStyle w:val="10D05D11C44B48A882D5E3C7EA6BD232"/>
          </w:pPr>
          <w:r w:rsidRPr="0090596C">
            <w:t>Phone</w:t>
          </w:r>
        </w:p>
      </w:docPartBody>
    </w:docPart>
    <w:docPart>
      <w:docPartPr>
        <w:name w:val="A456FD3B921142CCBE2E6D2333A1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6A65-3EAB-4521-A727-E8135CD15E18}"/>
      </w:docPartPr>
      <w:docPartBody>
        <w:p w:rsidR="00E46BBC" w:rsidRDefault="00EC549D">
          <w:pPr>
            <w:pStyle w:val="A456FD3B921142CCBE2E6D2333A1B9EA"/>
          </w:pPr>
          <w:r w:rsidRPr="0090596C">
            <w:t>Alt Phone</w:t>
          </w:r>
        </w:p>
      </w:docPartBody>
    </w:docPart>
    <w:docPart>
      <w:docPartPr>
        <w:name w:val="1FFA56656B8E4A32AD370A9DEF2FA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2A822-5B2E-4159-8B1E-9978F2C96A07}"/>
      </w:docPartPr>
      <w:docPartBody>
        <w:p w:rsidR="00E46BBC" w:rsidRDefault="00EC549D">
          <w:pPr>
            <w:pStyle w:val="1FFA56656B8E4A32AD370A9DEF2FAC88"/>
          </w:pPr>
          <w:r w:rsidRPr="0090596C">
            <w:t>Email</w:t>
          </w:r>
        </w:p>
      </w:docPartBody>
    </w:docPart>
    <w:docPart>
      <w:docPartPr>
        <w:name w:val="667ABC6DBA434F9C938D49F4E67A6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337E5-32AD-416D-81CD-1966521ECA76}"/>
      </w:docPartPr>
      <w:docPartBody>
        <w:p w:rsidR="00E46BBC" w:rsidRDefault="00EC549D">
          <w:pPr>
            <w:pStyle w:val="667ABC6DBA434F9C938D49F4E67A6EDE"/>
          </w:pPr>
          <w:r w:rsidRPr="0090596C">
            <w:t>Cell Phone</w:t>
          </w:r>
        </w:p>
      </w:docPartBody>
    </w:docPart>
    <w:docPart>
      <w:docPartPr>
        <w:name w:val="D04DBCDD47584C279FCCC5C2D1FC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91C1-B48F-4576-9407-D5D418928F7C}"/>
      </w:docPartPr>
      <w:docPartBody>
        <w:p w:rsidR="00E46BBC" w:rsidRDefault="00EC549D">
          <w:pPr>
            <w:pStyle w:val="D04DBCDD47584C279FCCC5C2D1FCD7EC"/>
          </w:pPr>
          <w:r w:rsidRPr="0090596C">
            <w:t>Work Phone</w:t>
          </w:r>
        </w:p>
      </w:docPartBody>
    </w:docPart>
    <w:docPart>
      <w:docPartPr>
        <w:name w:val="0C04C170ED4F4024A06CEF1BF685D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D85DB-6C1A-40D6-8309-FECF28A0400D}"/>
      </w:docPartPr>
      <w:docPartBody>
        <w:p w:rsidR="00E46BBC" w:rsidRDefault="00EC549D">
          <w:pPr>
            <w:pStyle w:val="0C04C170ED4F4024A06CEF1BF685D0B5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13"/>
    <w:rsid w:val="00022745"/>
    <w:rsid w:val="000B237E"/>
    <w:rsid w:val="00183448"/>
    <w:rsid w:val="001E1F42"/>
    <w:rsid w:val="00213352"/>
    <w:rsid w:val="00247CBE"/>
    <w:rsid w:val="005101FD"/>
    <w:rsid w:val="007D5A74"/>
    <w:rsid w:val="00815413"/>
    <w:rsid w:val="0093765E"/>
    <w:rsid w:val="00A93943"/>
    <w:rsid w:val="00AF21D7"/>
    <w:rsid w:val="00BA1613"/>
    <w:rsid w:val="00D80192"/>
    <w:rsid w:val="00E46BBC"/>
    <w:rsid w:val="00EC549D"/>
    <w:rsid w:val="00EF1AD2"/>
    <w:rsid w:val="00EF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2300E0D2E34AB08A51521540C6D8B3">
    <w:name w:val="CD2300E0D2E34AB08A51521540C6D8B3"/>
  </w:style>
  <w:style w:type="paragraph" w:customStyle="1" w:styleId="599FB6C30E7C4D45995708AFF2AF6043">
    <w:name w:val="599FB6C30E7C4D45995708AFF2AF6043"/>
  </w:style>
  <w:style w:type="paragraph" w:customStyle="1" w:styleId="D4FAA561520C4134B174315065219BCC">
    <w:name w:val="D4FAA561520C4134B174315065219BCC"/>
  </w:style>
  <w:style w:type="paragraph" w:customStyle="1" w:styleId="10D05D11C44B48A882D5E3C7EA6BD232">
    <w:name w:val="10D05D11C44B48A882D5E3C7EA6BD232"/>
  </w:style>
  <w:style w:type="paragraph" w:customStyle="1" w:styleId="A456FD3B921142CCBE2E6D2333A1B9EA">
    <w:name w:val="A456FD3B921142CCBE2E6D2333A1B9EA"/>
  </w:style>
  <w:style w:type="paragraph" w:customStyle="1" w:styleId="1FFA56656B8E4A32AD370A9DEF2FAC88">
    <w:name w:val="1FFA56656B8E4A32AD370A9DEF2FAC88"/>
  </w:style>
  <w:style w:type="paragraph" w:customStyle="1" w:styleId="576010A09D0143E79F53AF277AFB0945">
    <w:name w:val="576010A09D0143E79F53AF277AFB0945"/>
  </w:style>
  <w:style w:type="paragraph" w:customStyle="1" w:styleId="A8116D13746A4187A483F20C03E92864">
    <w:name w:val="A8116D13746A4187A483F20C03E92864"/>
  </w:style>
  <w:style w:type="paragraph" w:customStyle="1" w:styleId="667ABC6DBA434F9C938D49F4E67A6EDE">
    <w:name w:val="667ABC6DBA434F9C938D49F4E67A6EDE"/>
  </w:style>
  <w:style w:type="paragraph" w:customStyle="1" w:styleId="D04DBCDD47584C279FCCC5C2D1FCD7EC">
    <w:name w:val="D04DBCDD47584C279FCCC5C2D1FCD7EC"/>
  </w:style>
  <w:style w:type="paragraph" w:customStyle="1" w:styleId="0C04C170ED4F4024A06CEF1BF685D0B5">
    <w:name w:val="0C04C170ED4F4024A06CEF1BF685D0B5"/>
  </w:style>
  <w:style w:type="character" w:styleId="PlaceholderText">
    <w:name w:val="Placeholder Text"/>
    <w:basedOn w:val="DefaultParagraphFont"/>
    <w:uiPriority w:val="99"/>
    <w:semiHidden/>
    <w:rsid w:val="00BA161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2022-06-29T16:33:00Z</dcterms:created>
  <dcterms:modified xsi:type="dcterms:W3CDTF">2022-06-29T16:33:00Z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